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C1399" w14:textId="77777777" w:rsidR="00910E7D" w:rsidRDefault="00A6266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046EEC3" wp14:editId="146A3F8F">
                <wp:simplePos x="0" y="0"/>
                <wp:positionH relativeFrom="column">
                  <wp:posOffset>-328295</wp:posOffset>
                </wp:positionH>
                <wp:positionV relativeFrom="paragraph">
                  <wp:posOffset>-175260</wp:posOffset>
                </wp:positionV>
                <wp:extent cx="6521450" cy="469900"/>
                <wp:effectExtent l="76200" t="76200" r="12700" b="25400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469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4BF912C" w14:textId="397F1C40" w:rsidR="00A62662" w:rsidRPr="002A2191" w:rsidRDefault="002A2191" w:rsidP="00A62662">
                            <w:pPr>
                              <w:rPr>
                                <w:sz w:val="32"/>
                                <w:szCs w:val="32"/>
                                <w:lang w:val="nb-NO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nb-NO"/>
                              </w:rPr>
                              <w:t>Aðildarfélag</w:t>
                            </w:r>
                            <w:r w:rsidR="00A62662" w:rsidRPr="002A2191">
                              <w:rPr>
                                <w:sz w:val="32"/>
                                <w:szCs w:val="32"/>
                                <w:lang w:val="nb-NO"/>
                              </w:rPr>
                              <w:t xml:space="preserve">: </w:t>
                            </w:r>
                          </w:p>
                          <w:p w14:paraId="1EDF4F4A" w14:textId="55AD2AFF" w:rsidR="00A62662" w:rsidRPr="00B10C3B" w:rsidRDefault="00B10C3B" w:rsidP="00A62662">
                            <w:pPr>
                              <w:rPr>
                                <w:b/>
                                <w:sz w:val="24"/>
                                <w:lang w:val="nb-NO"/>
                              </w:rPr>
                            </w:pPr>
                            <w:r w:rsidRPr="00B10C3B">
                              <w:rPr>
                                <w:sz w:val="24"/>
                                <w:lang w:val="nb-NO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46EEC3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margin-left:-25.85pt;margin-top:-13.8pt;width:513.5pt;height:3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" o:allowincell="f" fillcolor="white [3212]">
                <v:shadow on="t" offset="-6pt,-6pt"/>
                <v:textbox>
                  <w:txbxContent>
                    <w:p w14:paraId="74BF912C" w14:textId="397F1C40" w:rsidR="00A62662" w:rsidRPr="002A2191" w:rsidRDefault="002A2191" w:rsidP="00A62662">
                      <w:pPr>
                        <w:rPr>
                          <w:sz w:val="32"/>
                          <w:szCs w:val="32"/>
                          <w:lang w:val="nb-NO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nb-NO"/>
                        </w:rPr>
                        <w:t>Aðildarfélag</w:t>
                      </w:r>
                      <w:r w:rsidR="00A62662" w:rsidRPr="002A2191">
                        <w:rPr>
                          <w:sz w:val="32"/>
                          <w:szCs w:val="32"/>
                          <w:lang w:val="nb-NO"/>
                        </w:rPr>
                        <w:t xml:space="preserve">: </w:t>
                      </w:r>
                    </w:p>
                    <w:p w14:paraId="1EDF4F4A" w14:textId="55AD2AFF" w:rsidR="00A62662" w:rsidRPr="00B10C3B" w:rsidRDefault="00B10C3B" w:rsidP="00A62662">
                      <w:pPr>
                        <w:rPr>
                          <w:b/>
                          <w:sz w:val="24"/>
                          <w:lang w:val="nb-NO"/>
                        </w:rPr>
                      </w:pPr>
                      <w:r w:rsidRPr="00B10C3B">
                        <w:rPr>
                          <w:sz w:val="24"/>
                          <w:lang w:val="nb-NO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5C78B0BE" w14:textId="77777777" w:rsidR="00910E7D" w:rsidRDefault="00910E7D"/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961"/>
        <w:gridCol w:w="4678"/>
      </w:tblGrid>
      <w:tr w:rsidR="00B10C3B" w14:paraId="468FC0E2" w14:textId="77777777" w:rsidTr="00B10C3B">
        <w:tc>
          <w:tcPr>
            <w:tcW w:w="709" w:type="dxa"/>
          </w:tcPr>
          <w:p w14:paraId="1E023D50" w14:textId="4144E3AB" w:rsidR="00B10C3B" w:rsidRDefault="00B10C3B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56F6D916" w14:textId="77777777" w:rsidR="00B10C3B" w:rsidRDefault="00B10C3B" w:rsidP="00582D5E">
            <w:pPr>
              <w:jc w:val="center"/>
              <w:rPr>
                <w:i/>
                <w:sz w:val="24"/>
                <w:lang w:val="nb-NO"/>
              </w:rPr>
            </w:pPr>
            <w:r>
              <w:rPr>
                <w:i/>
                <w:sz w:val="24"/>
                <w:lang w:val="nb-NO"/>
              </w:rPr>
              <w:t>Aðalfulltrúi</w:t>
            </w:r>
          </w:p>
        </w:tc>
        <w:tc>
          <w:tcPr>
            <w:tcW w:w="4678" w:type="dxa"/>
          </w:tcPr>
          <w:p w14:paraId="56F31594" w14:textId="77777777" w:rsidR="00B10C3B" w:rsidRDefault="00B10C3B" w:rsidP="00582D5E">
            <w:pPr>
              <w:jc w:val="center"/>
              <w:rPr>
                <w:i/>
                <w:sz w:val="24"/>
                <w:lang w:val="nb-NO"/>
              </w:rPr>
            </w:pPr>
            <w:r>
              <w:rPr>
                <w:i/>
                <w:sz w:val="24"/>
                <w:lang w:val="nb-NO"/>
              </w:rPr>
              <w:t>Varafulltrúi</w:t>
            </w:r>
          </w:p>
        </w:tc>
      </w:tr>
      <w:tr w:rsidR="00B10C3B" w14:paraId="54E3E5CB" w14:textId="77777777" w:rsidTr="00B10C3B">
        <w:trPr>
          <w:trHeight w:val="400"/>
        </w:trPr>
        <w:tc>
          <w:tcPr>
            <w:tcW w:w="709" w:type="dxa"/>
          </w:tcPr>
          <w:p w14:paraId="13E76A15" w14:textId="0ADEF469" w:rsidR="00B10C3B" w:rsidRDefault="00B10C3B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2FDD6226" w14:textId="77777777" w:rsidR="00B10C3B" w:rsidRDefault="00B10C3B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5B0B2053" w14:textId="77777777" w:rsidR="00B10C3B" w:rsidRDefault="00B10C3B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11D3DE09" w14:textId="77777777" w:rsidTr="00B10C3B">
        <w:trPr>
          <w:trHeight w:val="400"/>
        </w:trPr>
        <w:tc>
          <w:tcPr>
            <w:tcW w:w="709" w:type="dxa"/>
          </w:tcPr>
          <w:p w14:paraId="28178A29" w14:textId="26531918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2A1C0443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0FDC4F1E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44ADF42A" w14:textId="77777777" w:rsidTr="00B10C3B">
        <w:trPr>
          <w:trHeight w:val="400"/>
        </w:trPr>
        <w:tc>
          <w:tcPr>
            <w:tcW w:w="709" w:type="dxa"/>
          </w:tcPr>
          <w:p w14:paraId="314B66E4" w14:textId="5CF662FE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34B70A6D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6D17CA04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6C68ECBC" w14:textId="77777777" w:rsidTr="00B10C3B">
        <w:trPr>
          <w:trHeight w:val="400"/>
        </w:trPr>
        <w:tc>
          <w:tcPr>
            <w:tcW w:w="709" w:type="dxa"/>
          </w:tcPr>
          <w:p w14:paraId="3BC20DF6" w14:textId="734089BB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1E9E6C9D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3EB97922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312C1EC6" w14:textId="77777777" w:rsidTr="00B10C3B">
        <w:trPr>
          <w:trHeight w:val="400"/>
        </w:trPr>
        <w:tc>
          <w:tcPr>
            <w:tcW w:w="709" w:type="dxa"/>
          </w:tcPr>
          <w:p w14:paraId="6DE2AC4F" w14:textId="0DF0B483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2BF93BC0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137601B4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30B5DB47" w14:textId="77777777" w:rsidTr="00B10C3B">
        <w:trPr>
          <w:trHeight w:val="400"/>
        </w:trPr>
        <w:tc>
          <w:tcPr>
            <w:tcW w:w="709" w:type="dxa"/>
          </w:tcPr>
          <w:p w14:paraId="2494D087" w14:textId="6649B684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7C109691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236D3C7A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07E5E3A1" w14:textId="77777777" w:rsidTr="00B10C3B">
        <w:trPr>
          <w:trHeight w:val="400"/>
        </w:trPr>
        <w:tc>
          <w:tcPr>
            <w:tcW w:w="709" w:type="dxa"/>
          </w:tcPr>
          <w:p w14:paraId="1C4D4B77" w14:textId="34EBD73F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5C54E2AE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3F890DDE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  <w:tr w:rsidR="002A2191" w14:paraId="1BE43BC9" w14:textId="77777777" w:rsidTr="00B10C3B">
        <w:trPr>
          <w:trHeight w:val="400"/>
        </w:trPr>
        <w:tc>
          <w:tcPr>
            <w:tcW w:w="709" w:type="dxa"/>
          </w:tcPr>
          <w:p w14:paraId="4BE785FC" w14:textId="56AD57F0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961" w:type="dxa"/>
          </w:tcPr>
          <w:p w14:paraId="0C0BFA9A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  <w:tc>
          <w:tcPr>
            <w:tcW w:w="4678" w:type="dxa"/>
          </w:tcPr>
          <w:p w14:paraId="4299A88F" w14:textId="77777777" w:rsidR="002A2191" w:rsidRDefault="002A2191" w:rsidP="00582D5E">
            <w:pPr>
              <w:rPr>
                <w:i/>
                <w:sz w:val="24"/>
                <w:lang w:val="nb-NO"/>
              </w:rPr>
            </w:pPr>
          </w:p>
        </w:tc>
      </w:tr>
    </w:tbl>
    <w:p w14:paraId="30D998FF" w14:textId="77777777" w:rsidR="002A2191" w:rsidRDefault="002A2191" w:rsidP="002A2191">
      <w:pPr>
        <w:jc w:val="center"/>
        <w:rPr>
          <w:i/>
          <w:sz w:val="24"/>
          <w:lang w:val="nb-NO"/>
        </w:rPr>
      </w:pPr>
    </w:p>
    <w:p w14:paraId="3D1C6C67" w14:textId="2D2A2A30" w:rsidR="00A62662" w:rsidRDefault="002A2191" w:rsidP="002A2191">
      <w:pPr>
        <w:rPr>
          <w:i/>
          <w:sz w:val="24"/>
          <w:lang w:val="nb-NO"/>
        </w:rPr>
      </w:pPr>
      <w:r>
        <w:rPr>
          <w:i/>
          <w:sz w:val="24"/>
          <w:lang w:val="nb-NO"/>
        </w:rPr>
        <w:t>Staður og dagsetning: ________________________________________________________</w:t>
      </w:r>
    </w:p>
    <w:p w14:paraId="564CC36A" w14:textId="77777777" w:rsidR="002A2191" w:rsidRDefault="002A2191" w:rsidP="002A2191">
      <w:pPr>
        <w:rPr>
          <w:i/>
          <w:sz w:val="24"/>
          <w:lang w:val="nb-NO"/>
        </w:rPr>
      </w:pPr>
    </w:p>
    <w:p w14:paraId="2020FAFE" w14:textId="67DE5B61" w:rsidR="002A2191" w:rsidRDefault="002A2191" w:rsidP="002A2191">
      <w:pPr>
        <w:rPr>
          <w:i/>
          <w:sz w:val="24"/>
          <w:lang w:val="nb-NO"/>
        </w:rPr>
      </w:pPr>
      <w:r>
        <w:rPr>
          <w:i/>
          <w:sz w:val="24"/>
          <w:lang w:val="nb-NO"/>
        </w:rPr>
        <w:t>Undirskrift formanns: ________________________________________________________</w:t>
      </w:r>
    </w:p>
    <w:p w14:paraId="130A6655" w14:textId="77777777" w:rsidR="00D20408" w:rsidRDefault="00D20408">
      <w:pPr>
        <w:rPr>
          <w:i/>
          <w:sz w:val="24"/>
          <w:lang w:val="nb-NO"/>
        </w:rPr>
      </w:pPr>
    </w:p>
    <w:p w14:paraId="0A167395" w14:textId="51ED2DFF" w:rsidR="00A62662" w:rsidRPr="00D20408" w:rsidRDefault="00A62662">
      <w:pPr>
        <w:rPr>
          <w:lang w:val="nb-N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98351F1" wp14:editId="7BAB9FD3">
                <wp:simplePos x="0" y="0"/>
                <wp:positionH relativeFrom="column">
                  <wp:posOffset>-328295</wp:posOffset>
                </wp:positionH>
                <wp:positionV relativeFrom="paragraph">
                  <wp:posOffset>121920</wp:posOffset>
                </wp:positionV>
                <wp:extent cx="6521450" cy="1187450"/>
                <wp:effectExtent l="0" t="0" r="88900" b="88900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B034ED1" w14:textId="77777777" w:rsidR="00A62662" w:rsidRDefault="00A62662" w:rsidP="00A62662">
                            <w:pPr>
                              <w:spacing w:after="120"/>
                            </w:pPr>
                            <w:r w:rsidRPr="00A32BCD">
                              <w:rPr>
                                <w:i/>
                              </w:rPr>
                              <w:t>Athugasemdir kjörbréfanefndar:</w:t>
                            </w:r>
                            <w:r>
                              <w:t xml:space="preserve">  </w:t>
                            </w:r>
                            <w:r w:rsidR="00A32BCD">
                              <w:tab/>
                            </w:r>
                            <w:r>
                              <w:t>_____________________________________________________</w:t>
                            </w:r>
                          </w:p>
                          <w:p w14:paraId="18F35137" w14:textId="77777777" w:rsidR="00A62662" w:rsidRDefault="00A62662" w:rsidP="00A62662">
                            <w:pPr>
                              <w:spacing w:after="120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A32BCD">
                              <w:tab/>
                            </w:r>
                            <w:r>
                              <w:t>_____________________________________________________</w:t>
                            </w:r>
                          </w:p>
                          <w:p w14:paraId="497F61AE" w14:textId="77777777" w:rsidR="00A62662" w:rsidRDefault="00A62662" w:rsidP="00A62662">
                            <w:pPr>
                              <w:spacing w:after="120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A32BCD">
                              <w:tab/>
                            </w:r>
                            <w:r>
                              <w:t>_____________________________________________________</w:t>
                            </w:r>
                          </w:p>
                          <w:p w14:paraId="36D31A9E" w14:textId="77777777" w:rsidR="00A62662" w:rsidRDefault="00A62662" w:rsidP="00A62662">
                            <w:pPr>
                              <w:spacing w:after="120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A32BCD">
                              <w:tab/>
                            </w:r>
                            <w:r>
                              <w:t>_____________________________________________________</w:t>
                            </w:r>
                          </w:p>
                          <w:p w14:paraId="5BB0E109" w14:textId="77777777" w:rsidR="00A62662" w:rsidRDefault="00A62662" w:rsidP="00A62662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BB5F49B" w14:textId="77777777" w:rsidR="00A62662" w:rsidRDefault="00A62662" w:rsidP="00A62662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351F1" id="Text Box 92" o:spid="_x0000_s1027" type="#_x0000_t202" style="position:absolute;margin-left:-25.85pt;margin-top:9.6pt;width:513.5pt;height:9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" o:allowincell="f">
                <v:shadow on="t" offset="6pt,6pt"/>
                <v:textbox>
                  <w:txbxContent>
                    <w:p w14:paraId="0B034ED1" w14:textId="77777777" w:rsidR="00A62662" w:rsidRDefault="00A62662" w:rsidP="00A62662">
                      <w:pPr>
                        <w:spacing w:after="120"/>
                      </w:pPr>
                      <w:r w:rsidRPr="00A32BCD">
                        <w:rPr>
                          <w:i/>
                        </w:rPr>
                        <w:t>Athugasemdir kjörbréfanefndar:</w:t>
                      </w:r>
                      <w:r>
                        <w:t xml:space="preserve">  </w:t>
                      </w:r>
                      <w:r w:rsidR="00A32BCD">
                        <w:tab/>
                      </w:r>
                      <w:r>
                        <w:t>_____________________________________________________</w:t>
                      </w:r>
                    </w:p>
                    <w:p w14:paraId="18F35137" w14:textId="77777777" w:rsidR="00A62662" w:rsidRDefault="00A62662" w:rsidP="00A62662">
                      <w:pPr>
                        <w:spacing w:after="120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A32BCD">
                        <w:tab/>
                      </w:r>
                      <w:r>
                        <w:t>_____________________________________________________</w:t>
                      </w:r>
                    </w:p>
                    <w:p w14:paraId="497F61AE" w14:textId="77777777" w:rsidR="00A62662" w:rsidRDefault="00A62662" w:rsidP="00A62662">
                      <w:pPr>
                        <w:spacing w:after="120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A32BCD">
                        <w:tab/>
                      </w:r>
                      <w:r>
                        <w:t>_____________________________________________________</w:t>
                      </w:r>
                    </w:p>
                    <w:p w14:paraId="36D31A9E" w14:textId="77777777" w:rsidR="00A62662" w:rsidRDefault="00A62662" w:rsidP="00A62662">
                      <w:pPr>
                        <w:spacing w:after="120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A32BCD">
                        <w:tab/>
                      </w:r>
                      <w:r>
                        <w:t>_____________________________________________________</w:t>
                      </w:r>
                    </w:p>
                    <w:p w14:paraId="5BB0E109" w14:textId="77777777" w:rsidR="00A62662" w:rsidRDefault="00A62662" w:rsidP="00A62662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2BB5F49B" w14:textId="77777777" w:rsidR="00A62662" w:rsidRDefault="00A62662" w:rsidP="00A62662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A62662" w:rsidRPr="00D20408" w:rsidSect="00D20408">
      <w:headerReference w:type="default" r:id="rId9"/>
      <w:footerReference w:type="default" r:id="rId10"/>
      <w:pgSz w:w="11906" w:h="16838"/>
      <w:pgMar w:top="3606" w:right="1417" w:bottom="1417" w:left="1417" w:header="4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30AAA" w14:textId="77777777" w:rsidR="009C4E8C" w:rsidRDefault="009C4E8C" w:rsidP="00910E7D">
      <w:pPr>
        <w:spacing w:after="0" w:line="240" w:lineRule="auto"/>
      </w:pPr>
      <w:r>
        <w:separator/>
      </w:r>
    </w:p>
  </w:endnote>
  <w:endnote w:type="continuationSeparator" w:id="0">
    <w:p w14:paraId="7FA61249" w14:textId="77777777" w:rsidR="009C4E8C" w:rsidRDefault="009C4E8C" w:rsidP="00910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561" w:type="pct"/>
      <w:tblInd w:w="-1414" w:type="dxa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11482"/>
      <w:gridCol w:w="422"/>
    </w:tblGrid>
    <w:tr w:rsidR="00910E7D" w14:paraId="06ECDA39" w14:textId="77777777" w:rsidTr="00D20408">
      <w:trPr>
        <w:trHeight w:hRule="exact" w:val="157"/>
      </w:trPr>
      <w:tc>
        <w:tcPr>
          <w:tcW w:w="11482" w:type="dxa"/>
          <w:shd w:val="clear" w:color="auto" w:fill="4472C4" w:themeFill="accent1"/>
          <w:tcMar>
            <w:top w:w="0" w:type="dxa"/>
            <w:bottom w:w="0" w:type="dxa"/>
          </w:tcMar>
        </w:tcPr>
        <w:p w14:paraId="048E8B08" w14:textId="77777777" w:rsidR="00910E7D" w:rsidRDefault="00910E7D">
          <w:pPr>
            <w:pStyle w:val="Header"/>
            <w:tabs>
              <w:tab w:val="clear" w:pos="4703"/>
            </w:tabs>
            <w:rPr>
              <w:caps/>
              <w:sz w:val="18"/>
            </w:rPr>
          </w:pPr>
        </w:p>
      </w:tc>
      <w:tc>
        <w:tcPr>
          <w:tcW w:w="422" w:type="dxa"/>
          <w:shd w:val="clear" w:color="auto" w:fill="4472C4" w:themeFill="accent1"/>
          <w:tcMar>
            <w:top w:w="0" w:type="dxa"/>
            <w:bottom w:w="0" w:type="dxa"/>
          </w:tcMar>
        </w:tcPr>
        <w:p w14:paraId="6B787351" w14:textId="77777777" w:rsidR="00910E7D" w:rsidRDefault="00910E7D">
          <w:pPr>
            <w:pStyle w:val="Header"/>
            <w:tabs>
              <w:tab w:val="clear" w:pos="4703"/>
            </w:tabs>
            <w:jc w:val="right"/>
            <w:rPr>
              <w:caps/>
              <w:sz w:val="18"/>
            </w:rPr>
          </w:pPr>
        </w:p>
      </w:tc>
    </w:tr>
    <w:tr w:rsidR="00910E7D" w14:paraId="2C85FC57" w14:textId="77777777" w:rsidTr="00D20408">
      <w:trPr>
        <w:trHeight w:val="1524"/>
      </w:trPr>
      <w:sdt>
        <w:sdtPr>
          <w:rPr>
            <w:rFonts w:ascii="Arial" w:eastAsia="SimSun" w:hAnsi="Arial" w:cs="Calibri"/>
            <w:color w:val="00000A"/>
            <w:sz w:val="20"/>
            <w:szCs w:val="20"/>
          </w:rPr>
          <w:alias w:val="Author"/>
          <w:tag w:val=""/>
          <w:id w:val="378757677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11482" w:type="dxa"/>
              <w:vAlign w:val="center"/>
            </w:tcPr>
            <w:p w14:paraId="477C707B" w14:textId="2CD80BC8" w:rsidR="00910E7D" w:rsidRDefault="00D20408" w:rsidP="00D20408">
              <w:pPr>
                <w:pStyle w:val="Footer"/>
                <w:tabs>
                  <w:tab w:val="clear" w:pos="4703"/>
                </w:tabs>
                <w:jc w:val="cen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 w:rsidRPr="00D20408">
                <w:rPr>
                  <w:rFonts w:ascii="Arial" w:eastAsia="SimSun" w:hAnsi="Arial" w:cs="Calibri"/>
                  <w:color w:val="00000A"/>
                  <w:sz w:val="20"/>
                  <w:szCs w:val="20"/>
                </w:rPr>
                <w:t>Héraðssamband Vestfirðinga var stofnað 30.apríl árið 2000 og varð til við sameiningu Íþróttabandalags Ísafjarðar og Héraðssambands Vestur Ísfirðinga. Starfssvæðið er Ísafjarðarbær og Súðavík</w:t>
              </w:r>
              <w:r>
                <w:rPr>
                  <w:rFonts w:ascii="Arial" w:eastAsia="SimSun" w:hAnsi="Arial" w:cs="Calibri"/>
                  <w:color w:val="00000A"/>
                  <w:sz w:val="20"/>
                  <w:szCs w:val="20"/>
                </w:rPr>
                <w:t>urhreppur</w:t>
              </w:r>
              <w:r w:rsidRPr="00D20408">
                <w:rPr>
                  <w:rFonts w:ascii="Arial" w:eastAsia="SimSun" w:hAnsi="Arial" w:cs="Calibri"/>
                  <w:color w:val="00000A"/>
                  <w:sz w:val="20"/>
                  <w:szCs w:val="20"/>
                </w:rPr>
                <w:t>.</w:t>
              </w:r>
            </w:p>
          </w:tc>
        </w:sdtContent>
      </w:sdt>
      <w:tc>
        <w:tcPr>
          <w:tcW w:w="422" w:type="dxa"/>
          <w:vAlign w:val="center"/>
        </w:tcPr>
        <w:p w14:paraId="0BF40C3B" w14:textId="77777777" w:rsidR="00910E7D" w:rsidRDefault="00910E7D">
          <w:pPr>
            <w:pStyle w:val="Footer"/>
            <w:tabs>
              <w:tab w:val="clear" w:pos="4703"/>
            </w:tabs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2B2E6555" w14:textId="77777777" w:rsidR="00910E7D" w:rsidRDefault="00910E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E951C" w14:textId="77777777" w:rsidR="009C4E8C" w:rsidRDefault="009C4E8C" w:rsidP="00910E7D">
      <w:pPr>
        <w:spacing w:after="0" w:line="240" w:lineRule="auto"/>
      </w:pPr>
      <w:r>
        <w:separator/>
      </w:r>
    </w:p>
  </w:footnote>
  <w:footnote w:type="continuationSeparator" w:id="0">
    <w:p w14:paraId="3BAB0B7D" w14:textId="77777777" w:rsidR="009C4E8C" w:rsidRDefault="009C4E8C" w:rsidP="00910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color w:val="7F7F7F" w:themeColor="text1" w:themeTint="80"/>
        <w:sz w:val="28"/>
        <w:szCs w:val="28"/>
      </w:rPr>
      <w:alias w:val="Title"/>
      <w:tag w:val=""/>
      <w:id w:val="-185217270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395EAED8" w14:textId="6A8D3977" w:rsidR="00910E7D" w:rsidRPr="00DB677E" w:rsidRDefault="00DB677E" w:rsidP="00910E7D">
        <w:pPr>
          <w:pStyle w:val="Header"/>
          <w:tabs>
            <w:tab w:val="clear" w:pos="4703"/>
          </w:tabs>
          <w:rPr>
            <w:b/>
            <w:color w:val="7F7F7F" w:themeColor="text1" w:themeTint="80"/>
            <w:sz w:val="28"/>
            <w:szCs w:val="28"/>
          </w:rPr>
        </w:pPr>
        <w:r w:rsidRPr="00DB677E">
          <w:rPr>
            <w:b/>
            <w:color w:val="7F7F7F" w:themeColor="text1" w:themeTint="80"/>
            <w:sz w:val="28"/>
            <w:szCs w:val="28"/>
          </w:rPr>
          <w:t>Héraðssamband Vestfirðinga</w:t>
        </w:r>
      </w:p>
    </w:sdtContent>
  </w:sdt>
  <w:p w14:paraId="00666146" w14:textId="21D4BAF1" w:rsidR="00A62662" w:rsidRDefault="00DB677E" w:rsidP="00910E7D">
    <w:pPr>
      <w:jc w:val="center"/>
      <w:rPr>
        <w:b/>
        <w:sz w:val="44"/>
      </w:rPr>
    </w:pPr>
    <w:r>
      <w:rPr>
        <w:b/>
        <w:noProof/>
        <w:sz w:val="44"/>
      </w:rPr>
      <w:drawing>
        <wp:anchor distT="0" distB="0" distL="114300" distR="114300" simplePos="0" relativeHeight="251658240" behindDoc="1" locked="0" layoutInCell="1" allowOverlap="1" wp14:anchorId="39F15B3A" wp14:editId="3897FE98">
          <wp:simplePos x="0" y="0"/>
          <wp:positionH relativeFrom="column">
            <wp:posOffset>4783455</wp:posOffset>
          </wp:positionH>
          <wp:positionV relativeFrom="paragraph">
            <wp:posOffset>-140970</wp:posOffset>
          </wp:positionV>
          <wp:extent cx="1409700" cy="1409700"/>
          <wp:effectExtent l="0" t="0" r="0" b="0"/>
          <wp:wrapTight wrapText="bothSides">
            <wp:wrapPolygon edited="0">
              <wp:start x="0" y="0"/>
              <wp:lineTo x="0" y="21308"/>
              <wp:lineTo x="21308" y="21308"/>
              <wp:lineTo x="21308" y="0"/>
              <wp:lineTo x="0" y="0"/>
            </wp:wrapPolygon>
          </wp:wrapTight>
          <wp:docPr id="18644425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AE74DF" w14:textId="201381A8" w:rsidR="00910E7D" w:rsidRPr="00910E7D" w:rsidRDefault="00910E7D" w:rsidP="000B0486">
    <w:pPr>
      <w:jc w:val="center"/>
      <w:rPr>
        <w:b/>
        <w:sz w:val="44"/>
      </w:rPr>
    </w:pPr>
    <w:r w:rsidRPr="00910E7D">
      <w:rPr>
        <w:b/>
        <w:sz w:val="44"/>
      </w:rPr>
      <w:t>Ársþing</w:t>
    </w:r>
    <w:r w:rsidR="00DB677E">
      <w:rPr>
        <w:b/>
        <w:sz w:val="44"/>
      </w:rPr>
      <w:t xml:space="preserve"> HSV.</w:t>
    </w:r>
    <w:r w:rsidRPr="00910E7D">
      <w:rPr>
        <w:b/>
        <w:sz w:val="44"/>
      </w:rPr>
      <w:t xml:space="preserve"> </w:t>
    </w:r>
    <w:r w:rsidR="0001609B">
      <w:rPr>
        <w:b/>
        <w:sz w:val="44"/>
      </w:rPr>
      <w:t>2</w:t>
    </w:r>
    <w:r w:rsidR="000B0486">
      <w:rPr>
        <w:b/>
        <w:sz w:val="44"/>
      </w:rPr>
      <w:t>8</w:t>
    </w:r>
    <w:r w:rsidR="0001609B">
      <w:rPr>
        <w:b/>
        <w:sz w:val="44"/>
      </w:rPr>
      <w:t>. Ma</w:t>
    </w:r>
    <w:r w:rsidR="00DB677E">
      <w:rPr>
        <w:b/>
        <w:sz w:val="44"/>
      </w:rPr>
      <w:t>í</w:t>
    </w:r>
    <w:r w:rsidR="0001609B">
      <w:rPr>
        <w:b/>
        <w:sz w:val="44"/>
      </w:rPr>
      <w:t xml:space="preserve"> 202</w:t>
    </w:r>
    <w:r w:rsidR="000B0486">
      <w:rPr>
        <w:b/>
        <w:sz w:val="44"/>
      </w:rPr>
      <w:t>6</w:t>
    </w:r>
  </w:p>
  <w:p w14:paraId="29C682EE" w14:textId="77777777" w:rsidR="00910E7D" w:rsidRDefault="00910E7D" w:rsidP="00910E7D">
    <w:pPr>
      <w:jc w:val="center"/>
      <w:rPr>
        <w:b/>
        <w:sz w:val="44"/>
      </w:rPr>
    </w:pPr>
    <w:r w:rsidRPr="00910E7D">
      <w:rPr>
        <w:b/>
        <w:sz w:val="44"/>
      </w:rPr>
      <w:t>Kjörbréf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4FF"/>
    <w:rsid w:val="0001609B"/>
    <w:rsid w:val="00067F15"/>
    <w:rsid w:val="000A03B6"/>
    <w:rsid w:val="000B0486"/>
    <w:rsid w:val="000E0386"/>
    <w:rsid w:val="00117B0A"/>
    <w:rsid w:val="00141AB4"/>
    <w:rsid w:val="001C2B04"/>
    <w:rsid w:val="001C3A30"/>
    <w:rsid w:val="001D19C8"/>
    <w:rsid w:val="002A2191"/>
    <w:rsid w:val="002B7391"/>
    <w:rsid w:val="002D3BE3"/>
    <w:rsid w:val="00390EC3"/>
    <w:rsid w:val="00471F34"/>
    <w:rsid w:val="00482013"/>
    <w:rsid w:val="004B2F86"/>
    <w:rsid w:val="00592D3D"/>
    <w:rsid w:val="006D6888"/>
    <w:rsid w:val="007279BB"/>
    <w:rsid w:val="00755FD0"/>
    <w:rsid w:val="008219EE"/>
    <w:rsid w:val="0085732F"/>
    <w:rsid w:val="00864179"/>
    <w:rsid w:val="008700E9"/>
    <w:rsid w:val="0088264A"/>
    <w:rsid w:val="00910E7D"/>
    <w:rsid w:val="0094252A"/>
    <w:rsid w:val="00950AD5"/>
    <w:rsid w:val="00963ACA"/>
    <w:rsid w:val="00997A72"/>
    <w:rsid w:val="009C4E8C"/>
    <w:rsid w:val="00A065EA"/>
    <w:rsid w:val="00A32BCD"/>
    <w:rsid w:val="00A45F0C"/>
    <w:rsid w:val="00A5398C"/>
    <w:rsid w:val="00A62662"/>
    <w:rsid w:val="00AB54FF"/>
    <w:rsid w:val="00B05C6C"/>
    <w:rsid w:val="00B10C3B"/>
    <w:rsid w:val="00B9601B"/>
    <w:rsid w:val="00BD054D"/>
    <w:rsid w:val="00C46657"/>
    <w:rsid w:val="00CB3870"/>
    <w:rsid w:val="00CB4639"/>
    <w:rsid w:val="00D20408"/>
    <w:rsid w:val="00D529BE"/>
    <w:rsid w:val="00D6657C"/>
    <w:rsid w:val="00DB677E"/>
    <w:rsid w:val="00E646DA"/>
    <w:rsid w:val="00EC4984"/>
    <w:rsid w:val="00FB7574"/>
    <w:rsid w:val="00FE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2ADF391"/>
  <w15:chartTrackingRefBased/>
  <w15:docId w15:val="{A3B30E2C-0CC0-4AD4-A670-3FE53C20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10E7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10E7D"/>
  </w:style>
  <w:style w:type="paragraph" w:styleId="Footer">
    <w:name w:val="footer"/>
    <w:basedOn w:val="Normal"/>
    <w:link w:val="FooterChar"/>
    <w:uiPriority w:val="99"/>
    <w:unhideWhenUsed/>
    <w:rsid w:val="00910E7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E7D"/>
  </w:style>
  <w:style w:type="paragraph" w:styleId="BalloonText">
    <w:name w:val="Balloon Text"/>
    <w:basedOn w:val="Normal"/>
    <w:link w:val="BalloonTextChar"/>
    <w:uiPriority w:val="99"/>
    <w:semiHidden/>
    <w:unhideWhenUsed/>
    <w:rsid w:val="00A62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6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li\OneDrive%20-%20&#205;&#254;r&#243;tta%20og%20&#211;lymp&#237;usamband%20&#205;sl\Stj&#243;rn%20BL&#205;%202020\Stj&#243;rnarfundarger&#240;ir2021\&#193;rs&#254;ing%20BL&#205;%202021\Kjorbref_BLI_Herads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7B551787B7E6418D0E5107C7917A53" ma:contentTypeVersion="10" ma:contentTypeDescription="Create a new document." ma:contentTypeScope="" ma:versionID="6b70396dab1f5f2cda3b7d7b234c6ccb">
  <xsd:schema xmlns:xsd="http://www.w3.org/2001/XMLSchema" xmlns:xs="http://www.w3.org/2001/XMLSchema" xmlns:p="http://schemas.microsoft.com/office/2006/metadata/properties" xmlns:ns2="2b518822-e4dc-4078-ac91-aa10f7183e76" targetNamespace="http://schemas.microsoft.com/office/2006/metadata/properties" ma:root="true" ma:fieldsID="a473b795ec9b74b9d4aca607ac30d438" ns2:_="">
    <xsd:import namespace="2b518822-e4dc-4078-ac91-aa10f7183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18822-e4dc-4078-ac91-aa10f7183e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AC45CA-0593-420D-813F-E7C6B04F8F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C28064-83D6-4798-A8FF-602064BF1C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B97F3-EC53-426D-8DB9-62511917C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18822-e4dc-4078-ac91-aa10f7183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C:\Users\bli\OneDrive - Íþrótta og Ólympíusamband Ísl\Stjórn BLÍ 2020\Stjórnarfundargerðir2021\Ársþing BLÍ 2021\Kjorbref_BLI_Herads_TEMPLATE.dotx</Template>
  <TotalTime>27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Héraðssamband Vestfirðinga</vt:lpstr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Héraðssamband Vestfirðinga</dc:title>
  <dc:subject/>
  <dc:creator>Héraðssamband Vestfirðinga var stofnað 30.apríl árið 2000 og varð til við sameiningu Íþróttabandalags Ísafjarðar og Héraðssambands Vestur Ísfirðinga. Starfssvæðið er Ísafjarðarbær og Súðavíkurhreppur.</dc:creator>
  <cp:keywords/>
  <dc:description/>
  <cp:lastModifiedBy>Sigurður Gunnar Þorsteinsson - HA</cp:lastModifiedBy>
  <cp:revision>5</cp:revision>
  <cp:lastPrinted>2019-03-26T12:32:00Z</cp:lastPrinted>
  <dcterms:created xsi:type="dcterms:W3CDTF">2025-05-08T22:11:00Z</dcterms:created>
  <dcterms:modified xsi:type="dcterms:W3CDTF">2026-05-13T20:32:00Z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0x010100607B551787B7E6418D0E5107C7917A53</vt:lpwstr>
  </property>
</Properties>
</file>